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5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  <w:gridCol w:w="1411"/>
      </w:tblGrid>
      <w:tr w:rsidR="0043454D" w14:paraId="607A2A05" w14:textId="77777777" w:rsidTr="00310FA7">
        <w:trPr>
          <w:trHeight w:val="1506"/>
        </w:trPr>
        <w:tc>
          <w:tcPr>
            <w:tcW w:w="9360" w:type="dxa"/>
          </w:tcPr>
          <w:p w14:paraId="2D0AD4C0" w14:textId="77777777" w:rsidR="0043454D" w:rsidRPr="00D821AA" w:rsidRDefault="00D821AA" w:rsidP="00310FA7">
            <w:pPr>
              <w:pStyle w:val="CompanyName"/>
              <w:jc w:val="center"/>
              <w:rPr>
                <w:sz w:val="32"/>
                <w:szCs w:val="32"/>
              </w:rPr>
            </w:pPr>
            <w:r w:rsidRPr="00D821AA">
              <w:rPr>
                <w:sz w:val="32"/>
                <w:szCs w:val="32"/>
              </w:rPr>
              <w:t>South Fork Coeur d’Alene River Sewer District</w:t>
            </w:r>
          </w:p>
          <w:p w14:paraId="199B4A77" w14:textId="099083D2" w:rsidR="00D821AA" w:rsidRPr="00D821AA" w:rsidRDefault="00D821AA" w:rsidP="00310FA7">
            <w:pPr>
              <w:pStyle w:val="CompanyName"/>
              <w:jc w:val="center"/>
              <w:rPr>
                <w:sz w:val="22"/>
                <w:szCs w:val="22"/>
              </w:rPr>
            </w:pPr>
            <w:r w:rsidRPr="00D821AA">
              <w:rPr>
                <w:sz w:val="22"/>
                <w:szCs w:val="22"/>
              </w:rPr>
              <w:t>1020 Polaris Ave.</w:t>
            </w:r>
          </w:p>
          <w:p w14:paraId="77CE7D1B" w14:textId="77777777" w:rsidR="00D821AA" w:rsidRPr="00D821AA" w:rsidRDefault="00D821AA" w:rsidP="00310FA7">
            <w:pPr>
              <w:pStyle w:val="CompanyName"/>
              <w:jc w:val="center"/>
              <w:rPr>
                <w:sz w:val="22"/>
                <w:szCs w:val="22"/>
              </w:rPr>
            </w:pPr>
            <w:r w:rsidRPr="00D821AA">
              <w:rPr>
                <w:sz w:val="22"/>
                <w:szCs w:val="22"/>
              </w:rPr>
              <w:t>P.O. Box 783</w:t>
            </w:r>
          </w:p>
          <w:p w14:paraId="4D8BDE27" w14:textId="77777777" w:rsidR="00D821AA" w:rsidRPr="00D821AA" w:rsidRDefault="00D821AA" w:rsidP="00310FA7">
            <w:pPr>
              <w:pStyle w:val="CompanyName"/>
              <w:jc w:val="center"/>
              <w:rPr>
                <w:sz w:val="22"/>
                <w:szCs w:val="22"/>
              </w:rPr>
            </w:pPr>
            <w:proofErr w:type="spellStart"/>
            <w:r w:rsidRPr="00D821AA">
              <w:rPr>
                <w:sz w:val="22"/>
                <w:szCs w:val="22"/>
              </w:rPr>
              <w:t>Osburn</w:t>
            </w:r>
            <w:proofErr w:type="spellEnd"/>
            <w:r w:rsidRPr="00D821AA">
              <w:rPr>
                <w:sz w:val="22"/>
                <w:szCs w:val="22"/>
              </w:rPr>
              <w:t>, Idaho 83849</w:t>
            </w:r>
          </w:p>
          <w:p w14:paraId="141D218C" w14:textId="69AFB06E" w:rsidR="00D821AA" w:rsidRPr="00B17D52" w:rsidRDefault="00D821AA" w:rsidP="00B17D52">
            <w:pPr>
              <w:pStyle w:val="CompanyName"/>
              <w:jc w:val="center"/>
              <w:rPr>
                <w:sz w:val="22"/>
                <w:szCs w:val="22"/>
              </w:rPr>
            </w:pPr>
            <w:r w:rsidRPr="00D821AA">
              <w:rPr>
                <w:sz w:val="22"/>
                <w:szCs w:val="22"/>
              </w:rPr>
              <w:t>(208) 753-8041</w:t>
            </w:r>
            <w:r w:rsidR="00B17D52">
              <w:rPr>
                <w:sz w:val="22"/>
                <w:szCs w:val="22"/>
              </w:rPr>
              <w:t xml:space="preserve"> </w:t>
            </w:r>
            <w:r w:rsidRPr="00D821AA">
              <w:rPr>
                <w:sz w:val="22"/>
                <w:szCs w:val="22"/>
              </w:rPr>
              <w:t>(208) 753-1151 (fax)</w:t>
            </w:r>
          </w:p>
        </w:tc>
        <w:tc>
          <w:tcPr>
            <w:tcW w:w="1411" w:type="dxa"/>
          </w:tcPr>
          <w:p w14:paraId="3C9CA531" w14:textId="03983B01" w:rsidR="0043454D" w:rsidRDefault="0043454D" w:rsidP="0043454D">
            <w:pPr>
              <w:pStyle w:val="Logo"/>
            </w:pPr>
          </w:p>
        </w:tc>
      </w:tr>
    </w:tbl>
    <w:p w14:paraId="71EF8C47" w14:textId="2A896895" w:rsidR="00310FA7" w:rsidRPr="00310FA7" w:rsidRDefault="00103B1C" w:rsidP="00310FA7">
      <w:pPr>
        <w:pStyle w:val="CompanyName"/>
        <w:rPr>
          <w:sz w:val="36"/>
          <w:szCs w:val="36"/>
        </w:rPr>
      </w:pPr>
      <w:r w:rsidRPr="00310FA7">
        <w:rPr>
          <w:sz w:val="36"/>
          <w:szCs w:val="36"/>
        </w:rPr>
        <w:t>Sewer Connection Pe</w:t>
      </w:r>
      <w:r w:rsidR="009315BA" w:rsidRPr="00310FA7">
        <w:rPr>
          <w:sz w:val="36"/>
          <w:szCs w:val="36"/>
        </w:rPr>
        <w:t>r</w:t>
      </w:r>
      <w:r w:rsidRPr="00310FA7">
        <w:rPr>
          <w:sz w:val="36"/>
          <w:szCs w:val="36"/>
        </w:rPr>
        <w:t>mit Application</w:t>
      </w:r>
    </w:p>
    <w:p w14:paraId="49AAE279" w14:textId="6A19917E" w:rsidR="00407240" w:rsidRPr="00310FA7" w:rsidRDefault="00310FA7" w:rsidP="00310FA7">
      <w:pPr>
        <w:pStyle w:val="CompanyName"/>
        <w:rPr>
          <w:sz w:val="32"/>
          <w:szCs w:val="32"/>
        </w:rPr>
      </w:pPr>
      <w:r>
        <w:rPr>
          <w:sz w:val="16"/>
          <w:szCs w:val="16"/>
        </w:rPr>
        <w:t>On payment of the required fee, this permit authorizes the party whose name appears hereon to connect the premises described below to South Fork Coeur d’Alene River Sewer system:</w:t>
      </w:r>
    </w:p>
    <w:tbl>
      <w:tblPr>
        <w:tblW w:w="5001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2130"/>
        <w:gridCol w:w="7222"/>
      </w:tblGrid>
      <w:tr w:rsidR="00F3153F" w14:paraId="2E85AFD5" w14:textId="77777777" w:rsidTr="00FA7A52">
        <w:trPr>
          <w:trHeight w:val="216"/>
        </w:trPr>
        <w:tc>
          <w:tcPr>
            <w:tcW w:w="5000" w:type="pct"/>
            <w:gridSpan w:val="2"/>
            <w:shd w:val="clear" w:color="auto" w:fill="DBE5F1" w:themeFill="accent1" w:themeFillTint="33"/>
            <w:vAlign w:val="bottom"/>
          </w:tcPr>
          <w:p w14:paraId="3BBF21EF" w14:textId="6830E0D5" w:rsidR="00F3153F" w:rsidRPr="0057176F" w:rsidRDefault="00D821AA" w:rsidP="00080433">
            <w:pPr>
              <w:pStyle w:val="Heading2"/>
              <w:rPr>
                <w:sz w:val="24"/>
              </w:rPr>
            </w:pPr>
            <w:r w:rsidRPr="0057176F">
              <w:rPr>
                <w:sz w:val="24"/>
              </w:rPr>
              <w:t>To be completed by applicant</w:t>
            </w:r>
          </w:p>
        </w:tc>
      </w:tr>
      <w:tr w:rsidR="00F3153F" w14:paraId="3A627806" w14:textId="77777777" w:rsidTr="00FA7A52">
        <w:trPr>
          <w:trHeight w:val="360"/>
        </w:trPr>
        <w:tc>
          <w:tcPr>
            <w:tcW w:w="1139" w:type="pct"/>
            <w:vAlign w:val="center"/>
          </w:tcPr>
          <w:p w14:paraId="59B74855" w14:textId="5FCF1623" w:rsidR="00F3153F" w:rsidRPr="00D36A80" w:rsidRDefault="00D821AA" w:rsidP="00F3153F">
            <w:pPr>
              <w:rPr>
                <w:sz w:val="20"/>
                <w:szCs w:val="20"/>
              </w:rPr>
            </w:pPr>
            <w:r>
              <w:t>Service Address</w:t>
            </w:r>
            <w:r w:rsidR="00F3153F" w:rsidRPr="00D36A80">
              <w:t xml:space="preserve">: </w:t>
            </w:r>
          </w:p>
        </w:tc>
        <w:tc>
          <w:tcPr>
            <w:tcW w:w="3861" w:type="pct"/>
            <w:vAlign w:val="center"/>
          </w:tcPr>
          <w:p w14:paraId="675EC96E" w14:textId="77777777" w:rsidR="00F3153F" w:rsidRPr="00D36A80" w:rsidRDefault="00F3153F" w:rsidP="00F3153F"/>
        </w:tc>
      </w:tr>
      <w:tr w:rsidR="00F3153F" w:rsidRPr="006C1BD5" w14:paraId="4A4258C2" w14:textId="77777777" w:rsidTr="00D821AA">
        <w:trPr>
          <w:trHeight w:val="305"/>
        </w:trPr>
        <w:tc>
          <w:tcPr>
            <w:tcW w:w="1139" w:type="pct"/>
            <w:vAlign w:val="center"/>
          </w:tcPr>
          <w:p w14:paraId="6EA349B4" w14:textId="18C98C6E" w:rsidR="00F3153F" w:rsidRDefault="00D821AA" w:rsidP="00F3153F">
            <w:r>
              <w:t>Parcel Number</w:t>
            </w:r>
            <w:r w:rsidR="00F3153F">
              <w:t xml:space="preserve">: </w:t>
            </w:r>
          </w:p>
        </w:tc>
        <w:tc>
          <w:tcPr>
            <w:tcW w:w="3861" w:type="pct"/>
            <w:vAlign w:val="center"/>
          </w:tcPr>
          <w:p w14:paraId="094F8231" w14:textId="77777777" w:rsidR="00F3153F" w:rsidRDefault="00F3153F" w:rsidP="00F3153F"/>
        </w:tc>
      </w:tr>
      <w:tr w:rsidR="00F3153F" w14:paraId="569E82C8" w14:textId="77777777" w:rsidTr="00FA7A52">
        <w:trPr>
          <w:trHeight w:val="360"/>
        </w:trPr>
        <w:tc>
          <w:tcPr>
            <w:tcW w:w="1139" w:type="pct"/>
            <w:vAlign w:val="center"/>
          </w:tcPr>
          <w:p w14:paraId="6E53E4D6" w14:textId="37529FAF" w:rsidR="00F3153F" w:rsidRPr="00EE40E1" w:rsidRDefault="00D821AA" w:rsidP="00F3153F">
            <w:r>
              <w:t>Addition, Lot &amp; Block</w:t>
            </w:r>
            <w:r w:rsidR="00F3153F" w:rsidRPr="00EE40E1">
              <w:t>:</w:t>
            </w:r>
            <w:r w:rsidR="00F3153F">
              <w:t xml:space="preserve"> </w:t>
            </w:r>
          </w:p>
        </w:tc>
        <w:tc>
          <w:tcPr>
            <w:tcW w:w="3861" w:type="pct"/>
            <w:vAlign w:val="center"/>
          </w:tcPr>
          <w:p w14:paraId="237EE832" w14:textId="77777777" w:rsidR="00F3153F" w:rsidRPr="00EE40E1" w:rsidRDefault="00F3153F" w:rsidP="00F3153F"/>
        </w:tc>
      </w:tr>
      <w:tr w:rsidR="00F3153F" w14:paraId="5AD7F48A" w14:textId="77777777" w:rsidTr="00FA7A52">
        <w:trPr>
          <w:trHeight w:val="360"/>
        </w:trPr>
        <w:tc>
          <w:tcPr>
            <w:tcW w:w="1139" w:type="pct"/>
            <w:vAlign w:val="center"/>
          </w:tcPr>
          <w:p w14:paraId="1A0C0A7A" w14:textId="2329F68E" w:rsidR="00F3153F" w:rsidRPr="00EE40E1" w:rsidRDefault="00D821AA" w:rsidP="00F3153F">
            <w:r>
              <w:t>City or Community</w:t>
            </w:r>
            <w:r w:rsidR="00F3153F" w:rsidRPr="00EE40E1">
              <w:t>:</w:t>
            </w:r>
            <w:r w:rsidR="00F3153F">
              <w:t xml:space="preserve"> </w:t>
            </w:r>
          </w:p>
        </w:tc>
        <w:tc>
          <w:tcPr>
            <w:tcW w:w="3861" w:type="pct"/>
            <w:vAlign w:val="center"/>
          </w:tcPr>
          <w:p w14:paraId="5AFA994D" w14:textId="77777777" w:rsidR="00F3153F" w:rsidRPr="00EE40E1" w:rsidRDefault="00F3153F" w:rsidP="00F3153F"/>
        </w:tc>
      </w:tr>
      <w:tr w:rsidR="00F3153F" w14:paraId="6E39BC1A" w14:textId="77777777" w:rsidTr="00D821AA">
        <w:trPr>
          <w:trHeight w:val="332"/>
        </w:trPr>
        <w:tc>
          <w:tcPr>
            <w:tcW w:w="1139" w:type="pct"/>
            <w:vAlign w:val="center"/>
          </w:tcPr>
          <w:p w14:paraId="29CD3C9C" w14:textId="529C7356" w:rsidR="00F3153F" w:rsidRDefault="00D821AA" w:rsidP="00F3153F">
            <w:r>
              <w:t>Owner</w:t>
            </w:r>
            <w:r w:rsidR="00F3153F" w:rsidRPr="001901D4">
              <w:t>:</w:t>
            </w:r>
            <w:r w:rsidR="00F3153F">
              <w:t xml:space="preserve"> </w:t>
            </w:r>
          </w:p>
        </w:tc>
        <w:tc>
          <w:tcPr>
            <w:tcW w:w="3861" w:type="pct"/>
            <w:vAlign w:val="center"/>
          </w:tcPr>
          <w:p w14:paraId="419AE46B" w14:textId="77777777" w:rsidR="00F3153F" w:rsidRDefault="00F3153F" w:rsidP="00F3153F"/>
        </w:tc>
      </w:tr>
      <w:tr w:rsidR="00F3153F" w14:paraId="218A4B7F" w14:textId="77777777" w:rsidTr="00FA7A52">
        <w:trPr>
          <w:trHeight w:val="360"/>
        </w:trPr>
        <w:tc>
          <w:tcPr>
            <w:tcW w:w="1139" w:type="pct"/>
            <w:vAlign w:val="center"/>
          </w:tcPr>
          <w:p w14:paraId="37F22C7A" w14:textId="29E19606" w:rsidR="00F3153F" w:rsidRDefault="00D821AA" w:rsidP="00F3153F">
            <w:r>
              <w:t>Owner Mailing Address</w:t>
            </w:r>
            <w:r w:rsidR="00F3153F">
              <w:t xml:space="preserve">: </w:t>
            </w:r>
          </w:p>
        </w:tc>
        <w:tc>
          <w:tcPr>
            <w:tcW w:w="3861" w:type="pct"/>
            <w:vAlign w:val="center"/>
          </w:tcPr>
          <w:p w14:paraId="60A1280C" w14:textId="77777777" w:rsidR="00F3153F" w:rsidRDefault="00F3153F" w:rsidP="00F3153F"/>
        </w:tc>
      </w:tr>
      <w:tr w:rsidR="00D821AA" w:rsidRPr="00EE40E1" w14:paraId="7C75FEA5" w14:textId="77777777" w:rsidTr="004450DB">
        <w:trPr>
          <w:trHeight w:val="360"/>
        </w:trPr>
        <w:tc>
          <w:tcPr>
            <w:tcW w:w="1139" w:type="pct"/>
            <w:vAlign w:val="center"/>
          </w:tcPr>
          <w:p w14:paraId="0AE91CE4" w14:textId="79D66174" w:rsidR="00D821AA" w:rsidRPr="00EE40E1" w:rsidRDefault="00D821AA" w:rsidP="004450DB">
            <w:r>
              <w:t>Owner City, State &amp; Zip</w:t>
            </w:r>
            <w:r w:rsidRPr="00EE40E1">
              <w:t>:</w:t>
            </w:r>
            <w:r>
              <w:t xml:space="preserve"> </w:t>
            </w:r>
          </w:p>
        </w:tc>
        <w:tc>
          <w:tcPr>
            <w:tcW w:w="3861" w:type="pct"/>
            <w:vAlign w:val="center"/>
          </w:tcPr>
          <w:p w14:paraId="2C05FADF" w14:textId="77777777" w:rsidR="00D821AA" w:rsidRPr="00EE40E1" w:rsidRDefault="00D821AA" w:rsidP="004450DB"/>
        </w:tc>
      </w:tr>
      <w:tr w:rsidR="00D821AA" w:rsidRPr="00EE40E1" w14:paraId="6ABDAC3C" w14:textId="77777777" w:rsidTr="004450DB">
        <w:trPr>
          <w:trHeight w:val="360"/>
        </w:trPr>
        <w:tc>
          <w:tcPr>
            <w:tcW w:w="1139" w:type="pct"/>
            <w:vAlign w:val="center"/>
          </w:tcPr>
          <w:p w14:paraId="55B704A3" w14:textId="5EF4969E" w:rsidR="00D821AA" w:rsidRPr="00EE40E1" w:rsidRDefault="00D821AA" w:rsidP="004450DB">
            <w:r>
              <w:t>Owner Phone</w:t>
            </w:r>
            <w:r w:rsidRPr="00EE40E1">
              <w:t>:</w:t>
            </w:r>
            <w:r>
              <w:t xml:space="preserve"> </w:t>
            </w:r>
          </w:p>
        </w:tc>
        <w:tc>
          <w:tcPr>
            <w:tcW w:w="3861" w:type="pct"/>
            <w:vAlign w:val="center"/>
          </w:tcPr>
          <w:p w14:paraId="6939D56D" w14:textId="77777777" w:rsidR="00D821AA" w:rsidRPr="00EE40E1" w:rsidRDefault="00D821AA" w:rsidP="004450DB"/>
        </w:tc>
      </w:tr>
      <w:tr w:rsidR="00D821AA" w14:paraId="18A0C904" w14:textId="77777777" w:rsidTr="004450DB">
        <w:trPr>
          <w:trHeight w:val="360"/>
        </w:trPr>
        <w:tc>
          <w:tcPr>
            <w:tcW w:w="1139" w:type="pct"/>
            <w:vAlign w:val="center"/>
          </w:tcPr>
          <w:p w14:paraId="09855A62" w14:textId="55EE47FA" w:rsidR="00D821AA" w:rsidRDefault="00D821AA" w:rsidP="004450DB">
            <w:r>
              <w:t xml:space="preserve">Property Description:  </w:t>
            </w:r>
          </w:p>
        </w:tc>
        <w:tc>
          <w:tcPr>
            <w:tcW w:w="3861" w:type="pct"/>
            <w:vAlign w:val="center"/>
          </w:tcPr>
          <w:p w14:paraId="4AAFFFDA" w14:textId="3FC1E228" w:rsidR="00B17D52" w:rsidRDefault="00D821AA" w:rsidP="004450DB">
            <w:r>
              <w:t xml:space="preserve">Single </w:t>
            </w:r>
            <w:r w:rsidR="00B17D52">
              <w:t>Residence: _</w:t>
            </w:r>
            <w:r>
              <w:t>____</w:t>
            </w:r>
            <w:r w:rsidR="00B17D52">
              <w:t>_____</w:t>
            </w:r>
            <w:r>
              <w:t>__</w:t>
            </w:r>
            <w:r w:rsidR="00B17D52">
              <w:t xml:space="preserve"> Commercial: _</w:t>
            </w:r>
            <w:r>
              <w:t>____</w:t>
            </w:r>
            <w:r w:rsidR="00B17D52">
              <w:t>___</w:t>
            </w:r>
            <w:r>
              <w:t>_</w:t>
            </w:r>
            <w:r w:rsidR="00B17D52">
              <w:t>__</w:t>
            </w:r>
            <w:r>
              <w:t xml:space="preserve">__ (mark one with </w:t>
            </w:r>
            <w:r w:rsidR="00F129CF">
              <w:t xml:space="preserve">an </w:t>
            </w:r>
            <w:r>
              <w:t>“X”)</w:t>
            </w:r>
            <w:r w:rsidR="00B17D52">
              <w:t xml:space="preserve"> </w:t>
            </w:r>
          </w:p>
          <w:p w14:paraId="5BE91A3F" w14:textId="6E57CA0A" w:rsidR="00D821AA" w:rsidRDefault="00B17D52" w:rsidP="004450DB">
            <w:r>
              <w:t xml:space="preserve">Multi-Unit </w:t>
            </w:r>
            <w:r w:rsidR="00F129CF">
              <w:t>Type: _</w:t>
            </w:r>
            <w:r>
              <w:t xml:space="preserve">_______________ (ex: duplex, condos) Number of </w:t>
            </w:r>
            <w:r w:rsidR="004836C8">
              <w:t>units: _</w:t>
            </w:r>
            <w:r>
              <w:t>_________</w:t>
            </w:r>
          </w:p>
        </w:tc>
      </w:tr>
      <w:tr w:rsidR="00D821AA" w14:paraId="46F39C90" w14:textId="77777777" w:rsidTr="004450DB">
        <w:trPr>
          <w:trHeight w:val="360"/>
        </w:trPr>
        <w:tc>
          <w:tcPr>
            <w:tcW w:w="1139" w:type="pct"/>
            <w:vAlign w:val="center"/>
          </w:tcPr>
          <w:p w14:paraId="6B4C6808" w14:textId="07ECC941" w:rsidR="00D821AA" w:rsidRDefault="00A93BF0" w:rsidP="004450DB">
            <w:r>
              <w:t>Contractor Name</w:t>
            </w:r>
            <w:r w:rsidR="00D821AA">
              <w:t xml:space="preserve">: </w:t>
            </w:r>
          </w:p>
        </w:tc>
        <w:tc>
          <w:tcPr>
            <w:tcW w:w="3861" w:type="pct"/>
            <w:vAlign w:val="center"/>
          </w:tcPr>
          <w:p w14:paraId="6D3FE2FB" w14:textId="77777777" w:rsidR="00D821AA" w:rsidRDefault="00D821AA" w:rsidP="004450DB"/>
        </w:tc>
      </w:tr>
      <w:tr w:rsidR="00A93BF0" w14:paraId="6A06A43E" w14:textId="77777777" w:rsidTr="004450DB">
        <w:trPr>
          <w:trHeight w:val="360"/>
        </w:trPr>
        <w:tc>
          <w:tcPr>
            <w:tcW w:w="1139" w:type="pct"/>
            <w:vAlign w:val="center"/>
          </w:tcPr>
          <w:p w14:paraId="6E7B4EB6" w14:textId="07BC9411" w:rsidR="00A93BF0" w:rsidRDefault="00A93BF0" w:rsidP="004450DB">
            <w:r>
              <w:t xml:space="preserve">Contractor Address: </w:t>
            </w:r>
          </w:p>
        </w:tc>
        <w:tc>
          <w:tcPr>
            <w:tcW w:w="3861" w:type="pct"/>
            <w:vAlign w:val="center"/>
          </w:tcPr>
          <w:p w14:paraId="0B878BB0" w14:textId="77777777" w:rsidR="00A93BF0" w:rsidRDefault="00A93BF0" w:rsidP="004450DB"/>
        </w:tc>
      </w:tr>
      <w:tr w:rsidR="00A93BF0" w14:paraId="410177EE" w14:textId="77777777" w:rsidTr="004450DB">
        <w:trPr>
          <w:trHeight w:val="360"/>
        </w:trPr>
        <w:tc>
          <w:tcPr>
            <w:tcW w:w="1139" w:type="pct"/>
            <w:vAlign w:val="center"/>
          </w:tcPr>
          <w:p w14:paraId="1BD7DF67" w14:textId="0ABAD25E" w:rsidR="00A93BF0" w:rsidRDefault="00A93BF0" w:rsidP="004450DB">
            <w:r>
              <w:t xml:space="preserve">Contractor Phone: </w:t>
            </w:r>
          </w:p>
        </w:tc>
        <w:tc>
          <w:tcPr>
            <w:tcW w:w="3861" w:type="pct"/>
            <w:vAlign w:val="center"/>
          </w:tcPr>
          <w:p w14:paraId="43A23614" w14:textId="77777777" w:rsidR="00A93BF0" w:rsidRDefault="00A93BF0" w:rsidP="004450DB"/>
        </w:tc>
      </w:tr>
    </w:tbl>
    <w:tbl>
      <w:tblPr>
        <w:tblStyle w:val="TableGrid"/>
        <w:tblW w:w="4985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67"/>
        <w:gridCol w:w="8755"/>
      </w:tblGrid>
      <w:tr w:rsidR="00310FA7" w14:paraId="738F79E0" w14:textId="30B183AA" w:rsidTr="00310FA7">
        <w:trPr>
          <w:trHeight w:val="245"/>
        </w:trPr>
        <w:tc>
          <w:tcPr>
            <w:tcW w:w="9389" w:type="dxa"/>
            <w:gridSpan w:val="2"/>
            <w:shd w:val="clear" w:color="auto" w:fill="DBE5F1" w:themeFill="accent1" w:themeFillTint="33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07352B" w14:textId="77777777" w:rsidR="00310FA7" w:rsidRPr="0057176F" w:rsidRDefault="00310FA7" w:rsidP="00080433">
            <w:pPr>
              <w:pStyle w:val="Heading2"/>
              <w:rPr>
                <w:sz w:val="24"/>
              </w:rPr>
            </w:pPr>
            <w:r w:rsidRPr="0057176F">
              <w:rPr>
                <w:sz w:val="24"/>
              </w:rPr>
              <w:t>CHECKLIST</w:t>
            </w:r>
          </w:p>
        </w:tc>
      </w:tr>
      <w:tr w:rsidR="00310FA7" w14:paraId="162375DC" w14:textId="2BDB0DC6" w:rsidTr="00310FA7">
        <w:trPr>
          <w:trHeight w:val="233"/>
        </w:trPr>
        <w:tc>
          <w:tcPr>
            <w:tcW w:w="56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2437C9C" w14:textId="2E373ED2" w:rsidR="00310FA7" w:rsidRDefault="00310FA7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4C2D57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88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5911375C" w14:textId="1C43DF5C" w:rsidR="00310FA7" w:rsidRDefault="00310FA7" w:rsidP="00157CA0">
            <w:r>
              <w:t>Complete th</w:t>
            </w:r>
            <w:r w:rsidR="000600F1">
              <w:t>e top section of this f</w:t>
            </w:r>
            <w:r>
              <w:t>orm</w:t>
            </w:r>
            <w:r w:rsidR="000600F1">
              <w:t xml:space="preserve"> and sign below</w:t>
            </w:r>
          </w:p>
        </w:tc>
      </w:tr>
      <w:tr w:rsidR="00310FA7" w14:paraId="7BE37B4E" w14:textId="006FE602" w:rsidTr="00310FA7">
        <w:trPr>
          <w:trHeight w:val="220"/>
        </w:trPr>
        <w:tc>
          <w:tcPr>
            <w:tcW w:w="56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96D2833" w14:textId="77777777" w:rsidR="00310FA7" w:rsidRDefault="00310FA7" w:rsidP="00F00C60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C2D57">
              <w:fldChar w:fldCharType="separate"/>
            </w:r>
            <w:r>
              <w:fldChar w:fldCharType="end"/>
            </w:r>
          </w:p>
        </w:tc>
        <w:tc>
          <w:tcPr>
            <w:tcW w:w="88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5068D15" w14:textId="29A04555" w:rsidR="00310FA7" w:rsidRDefault="00310FA7" w:rsidP="00F00C60">
            <w:r>
              <w:t>Pay connection fee &amp; other applicable fees</w:t>
            </w:r>
            <w:r w:rsidR="00053DDE">
              <w:t xml:space="preserve"> (</w:t>
            </w:r>
            <w:r w:rsidR="00053DDE" w:rsidRPr="004267F4">
              <w:rPr>
                <w:sz w:val="16"/>
                <w:szCs w:val="16"/>
              </w:rPr>
              <w:t xml:space="preserve">Cities of Mullan, Wallace, </w:t>
            </w:r>
            <w:proofErr w:type="spellStart"/>
            <w:r w:rsidR="00053DDE" w:rsidRPr="004267F4">
              <w:rPr>
                <w:sz w:val="16"/>
                <w:szCs w:val="16"/>
              </w:rPr>
              <w:t>Osburn</w:t>
            </w:r>
            <w:proofErr w:type="spellEnd"/>
            <w:r w:rsidR="00053DDE" w:rsidRPr="004267F4">
              <w:rPr>
                <w:sz w:val="16"/>
                <w:szCs w:val="16"/>
              </w:rPr>
              <w:t xml:space="preserve"> &amp; Kellogg have additional fees</w:t>
            </w:r>
            <w:r w:rsidR="00053DDE">
              <w:t>)</w:t>
            </w:r>
          </w:p>
        </w:tc>
      </w:tr>
      <w:tr w:rsidR="00310FA7" w14:paraId="2ADA4FAD" w14:textId="6AB97B19" w:rsidTr="00310FA7">
        <w:trPr>
          <w:trHeight w:val="233"/>
        </w:trPr>
        <w:tc>
          <w:tcPr>
            <w:tcW w:w="56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60FE54AC" w14:textId="77777777" w:rsidR="00310FA7" w:rsidRDefault="00310FA7" w:rsidP="00F00C60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C2D57">
              <w:fldChar w:fldCharType="separate"/>
            </w:r>
            <w:r>
              <w:fldChar w:fldCharType="end"/>
            </w:r>
          </w:p>
        </w:tc>
        <w:tc>
          <w:tcPr>
            <w:tcW w:w="88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80335B6" w14:textId="4B584C72" w:rsidR="00310FA7" w:rsidRDefault="00310FA7" w:rsidP="00F00C60">
            <w:r>
              <w:t>Read the customer FAQ’s</w:t>
            </w:r>
          </w:p>
        </w:tc>
      </w:tr>
      <w:tr w:rsidR="00310FA7" w14:paraId="1F922856" w14:textId="6962C172" w:rsidTr="00310FA7">
        <w:trPr>
          <w:trHeight w:val="319"/>
        </w:trPr>
        <w:tc>
          <w:tcPr>
            <w:tcW w:w="56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142F7844" w14:textId="77777777" w:rsidR="00310FA7" w:rsidRDefault="00310FA7" w:rsidP="00F00C60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C2D57">
              <w:fldChar w:fldCharType="separate"/>
            </w:r>
            <w:r>
              <w:fldChar w:fldCharType="end"/>
            </w:r>
          </w:p>
        </w:tc>
        <w:tc>
          <w:tcPr>
            <w:tcW w:w="88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7C258910" w14:textId="5213849F" w:rsidR="00310FA7" w:rsidRDefault="00310FA7" w:rsidP="00F00C60">
            <w:r>
              <w:t>Connect sewer according to Idaho Plumbing standards</w:t>
            </w:r>
          </w:p>
        </w:tc>
      </w:tr>
      <w:tr w:rsidR="00D46507" w14:paraId="2B7A520B" w14:textId="77777777" w:rsidTr="00310FA7">
        <w:trPr>
          <w:trHeight w:val="233"/>
        </w:trPr>
        <w:tc>
          <w:tcPr>
            <w:tcW w:w="569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5223B1E" w14:textId="77777777" w:rsidR="00D46507" w:rsidRDefault="00D46507" w:rsidP="00F00C60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C2D57">
              <w:fldChar w:fldCharType="separate"/>
            </w:r>
            <w:r>
              <w:fldChar w:fldCharType="end"/>
            </w:r>
          </w:p>
        </w:tc>
        <w:tc>
          <w:tcPr>
            <w:tcW w:w="8820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4D42B980" w14:textId="1E8E8946" w:rsidR="00D46507" w:rsidRDefault="00D46507" w:rsidP="00F00C60">
            <w:r>
              <w:t>Contact us to inspect the connection before cover</w:t>
            </w:r>
            <w:r w:rsidR="00103B1C">
              <w:t>ing</w:t>
            </w:r>
            <w:r>
              <w:t xml:space="preserve"> it</w:t>
            </w:r>
            <w:r w:rsidR="004267F4">
              <w:t xml:space="preserve"> </w:t>
            </w:r>
            <w:r w:rsidR="000600F1">
              <w:t>(</w:t>
            </w:r>
            <w:r w:rsidR="000600F1" w:rsidRPr="004267F4">
              <w:rPr>
                <w:sz w:val="16"/>
                <w:szCs w:val="16"/>
              </w:rPr>
              <w:t>may be required to dig up if this step is not completed</w:t>
            </w:r>
            <w:r w:rsidR="000600F1">
              <w:t>)</w:t>
            </w:r>
          </w:p>
        </w:tc>
      </w:tr>
    </w:tbl>
    <w:p w14:paraId="2BA3F28F" w14:textId="77777777" w:rsidR="00F00C60" w:rsidRDefault="00F00C60"/>
    <w:p w14:paraId="42CAB5F7" w14:textId="05D933F5" w:rsidR="00A93BF0" w:rsidRPr="00310FA7" w:rsidRDefault="00A93BF0">
      <w:pPr>
        <w:rPr>
          <w:sz w:val="16"/>
          <w:szCs w:val="16"/>
        </w:rPr>
      </w:pPr>
      <w:r w:rsidRPr="00310FA7">
        <w:rPr>
          <w:sz w:val="16"/>
          <w:szCs w:val="16"/>
        </w:rPr>
        <w:t>(Signed)_______________________________________________</w:t>
      </w:r>
      <w:proofErr w:type="gramStart"/>
      <w:r w:rsidR="006A18C6">
        <w:rPr>
          <w:sz w:val="16"/>
          <w:szCs w:val="16"/>
        </w:rPr>
        <w:t>Date:_</w:t>
      </w:r>
      <w:proofErr w:type="gramEnd"/>
      <w:r w:rsidR="006A18C6">
        <w:rPr>
          <w:sz w:val="16"/>
          <w:szCs w:val="16"/>
        </w:rPr>
        <w:t>__________________________</w:t>
      </w:r>
    </w:p>
    <w:p w14:paraId="050C5A16" w14:textId="05EE4331" w:rsidR="00A93BF0" w:rsidRPr="00310FA7" w:rsidRDefault="00A93BF0">
      <w:pPr>
        <w:rPr>
          <w:sz w:val="16"/>
          <w:szCs w:val="16"/>
        </w:rPr>
      </w:pPr>
      <w:r w:rsidRPr="00310FA7">
        <w:rPr>
          <w:sz w:val="16"/>
          <w:szCs w:val="16"/>
        </w:rPr>
        <w:tab/>
        <w:t>(Applicant or Contractor)</w:t>
      </w:r>
    </w:p>
    <w:p w14:paraId="20945671" w14:textId="75C4E3E5" w:rsidR="00A93BF0" w:rsidRPr="00310FA7" w:rsidRDefault="00A93BF0">
      <w:pPr>
        <w:rPr>
          <w:sz w:val="16"/>
          <w:szCs w:val="16"/>
        </w:rPr>
      </w:pPr>
    </w:p>
    <w:p w14:paraId="1D67C6E6" w14:textId="6506D066" w:rsidR="00A93BF0" w:rsidRPr="00310FA7" w:rsidRDefault="00A93BF0">
      <w:pPr>
        <w:rPr>
          <w:sz w:val="16"/>
          <w:szCs w:val="16"/>
        </w:rPr>
      </w:pPr>
      <w:r w:rsidRPr="00310FA7">
        <w:rPr>
          <w:sz w:val="16"/>
          <w:szCs w:val="16"/>
        </w:rPr>
        <w:t xml:space="preserve">Connection charge for South Fork Coeur d’Alene River Sewer District: </w:t>
      </w:r>
      <w:r w:rsidRPr="00310FA7">
        <w:rPr>
          <w:sz w:val="16"/>
          <w:szCs w:val="16"/>
        </w:rPr>
        <w:tab/>
      </w:r>
      <w:r w:rsidRPr="00310FA7">
        <w:rPr>
          <w:sz w:val="16"/>
          <w:szCs w:val="16"/>
        </w:rPr>
        <w:tab/>
      </w:r>
      <w:r w:rsidRPr="00310FA7">
        <w:rPr>
          <w:sz w:val="16"/>
          <w:szCs w:val="16"/>
        </w:rPr>
        <w:tab/>
      </w:r>
      <w:r w:rsidR="00310FA7">
        <w:rPr>
          <w:sz w:val="16"/>
          <w:szCs w:val="16"/>
        </w:rPr>
        <w:tab/>
      </w:r>
      <w:r w:rsidRPr="00310FA7">
        <w:rPr>
          <w:sz w:val="16"/>
          <w:szCs w:val="16"/>
        </w:rPr>
        <w:t>Charge: $_____________</w:t>
      </w:r>
    </w:p>
    <w:p w14:paraId="718ECE85" w14:textId="0E95C4F9" w:rsidR="00A93BF0" w:rsidRPr="00310FA7" w:rsidRDefault="00A93BF0">
      <w:pPr>
        <w:rPr>
          <w:sz w:val="16"/>
          <w:szCs w:val="16"/>
        </w:rPr>
      </w:pPr>
    </w:p>
    <w:p w14:paraId="22B2334A" w14:textId="5175C3FA" w:rsidR="00A93BF0" w:rsidRPr="00310FA7" w:rsidRDefault="00A93BF0">
      <w:pPr>
        <w:rPr>
          <w:sz w:val="16"/>
          <w:szCs w:val="16"/>
        </w:rPr>
      </w:pPr>
      <w:r w:rsidRPr="00310FA7">
        <w:rPr>
          <w:sz w:val="16"/>
          <w:szCs w:val="16"/>
        </w:rPr>
        <w:t>Other Charges (for)________________________________________</w:t>
      </w:r>
      <w:r w:rsidRPr="00310FA7">
        <w:rPr>
          <w:sz w:val="16"/>
          <w:szCs w:val="16"/>
        </w:rPr>
        <w:tab/>
      </w:r>
      <w:r w:rsidRPr="00310FA7">
        <w:rPr>
          <w:sz w:val="16"/>
          <w:szCs w:val="16"/>
        </w:rPr>
        <w:tab/>
      </w:r>
      <w:r w:rsidRPr="00310FA7">
        <w:rPr>
          <w:sz w:val="16"/>
          <w:szCs w:val="16"/>
        </w:rPr>
        <w:tab/>
      </w:r>
      <w:r w:rsidR="00310FA7">
        <w:rPr>
          <w:sz w:val="16"/>
          <w:szCs w:val="16"/>
        </w:rPr>
        <w:tab/>
      </w:r>
      <w:r w:rsidRPr="00310FA7">
        <w:rPr>
          <w:sz w:val="16"/>
          <w:szCs w:val="16"/>
        </w:rPr>
        <w:t>Charge: $_____________</w:t>
      </w:r>
    </w:p>
    <w:p w14:paraId="5AF60807" w14:textId="2B9EDF8B" w:rsidR="00A93BF0" w:rsidRPr="00310FA7" w:rsidRDefault="00A93BF0">
      <w:pPr>
        <w:rPr>
          <w:sz w:val="16"/>
          <w:szCs w:val="16"/>
        </w:rPr>
      </w:pPr>
    </w:p>
    <w:p w14:paraId="08F299A9" w14:textId="49156E1C" w:rsidR="00A93BF0" w:rsidRPr="00310FA7" w:rsidRDefault="00A93BF0">
      <w:pPr>
        <w:rPr>
          <w:sz w:val="16"/>
          <w:szCs w:val="16"/>
        </w:rPr>
      </w:pPr>
      <w:r w:rsidRPr="00310FA7">
        <w:rPr>
          <w:sz w:val="16"/>
          <w:szCs w:val="16"/>
        </w:rPr>
        <w:tab/>
      </w:r>
      <w:r w:rsidRPr="00310FA7">
        <w:rPr>
          <w:sz w:val="16"/>
          <w:szCs w:val="16"/>
        </w:rPr>
        <w:tab/>
      </w:r>
      <w:r w:rsidRPr="00310FA7">
        <w:rPr>
          <w:sz w:val="16"/>
          <w:szCs w:val="16"/>
        </w:rPr>
        <w:tab/>
      </w:r>
      <w:r w:rsidRPr="00310FA7">
        <w:rPr>
          <w:sz w:val="16"/>
          <w:szCs w:val="16"/>
        </w:rPr>
        <w:tab/>
      </w:r>
      <w:r w:rsidRPr="00310FA7">
        <w:rPr>
          <w:sz w:val="16"/>
          <w:szCs w:val="16"/>
        </w:rPr>
        <w:tab/>
      </w:r>
      <w:r w:rsidRPr="00310FA7">
        <w:rPr>
          <w:sz w:val="16"/>
          <w:szCs w:val="16"/>
        </w:rPr>
        <w:tab/>
      </w:r>
      <w:r w:rsidRPr="00310FA7">
        <w:rPr>
          <w:sz w:val="16"/>
          <w:szCs w:val="16"/>
        </w:rPr>
        <w:tab/>
      </w:r>
      <w:r w:rsidRPr="00310FA7">
        <w:rPr>
          <w:sz w:val="16"/>
          <w:szCs w:val="16"/>
        </w:rPr>
        <w:tab/>
      </w:r>
      <w:r w:rsidRPr="00310FA7">
        <w:rPr>
          <w:sz w:val="16"/>
          <w:szCs w:val="16"/>
        </w:rPr>
        <w:tab/>
      </w:r>
      <w:r w:rsidRPr="00310FA7">
        <w:rPr>
          <w:sz w:val="16"/>
          <w:szCs w:val="16"/>
        </w:rPr>
        <w:tab/>
        <w:t>Total:     $_____________</w:t>
      </w:r>
    </w:p>
    <w:p w14:paraId="562E0455" w14:textId="3E691AC1" w:rsidR="00A93BF0" w:rsidRPr="00310FA7" w:rsidRDefault="00A93BF0">
      <w:pPr>
        <w:rPr>
          <w:sz w:val="16"/>
          <w:szCs w:val="16"/>
        </w:rPr>
      </w:pPr>
    </w:p>
    <w:p w14:paraId="3CC68CC7" w14:textId="41FBA74D" w:rsidR="00A93BF0" w:rsidRDefault="00A93BF0">
      <w:r w:rsidRPr="00310FA7">
        <w:rPr>
          <w:sz w:val="16"/>
          <w:szCs w:val="16"/>
        </w:rPr>
        <w:t>I hereby acknowledge receipt of Connection fees of……………………………………………………</w:t>
      </w:r>
      <w:r w:rsidR="00310FA7">
        <w:rPr>
          <w:sz w:val="16"/>
          <w:szCs w:val="16"/>
        </w:rPr>
        <w:t>……………</w:t>
      </w:r>
      <w:proofErr w:type="gramStart"/>
      <w:r w:rsidR="00310FA7">
        <w:rPr>
          <w:sz w:val="16"/>
          <w:szCs w:val="16"/>
        </w:rPr>
        <w:t>….</w:t>
      </w:r>
      <w:r w:rsidRPr="00310FA7">
        <w:rPr>
          <w:sz w:val="16"/>
          <w:szCs w:val="16"/>
        </w:rPr>
        <w:t>$</w:t>
      </w:r>
      <w:proofErr w:type="gramEnd"/>
      <w:r w:rsidRPr="00310FA7">
        <w:rPr>
          <w:sz w:val="16"/>
          <w:szCs w:val="16"/>
        </w:rPr>
        <w:t>_____________</w:t>
      </w:r>
      <w:r w:rsidRPr="00310FA7">
        <w:rPr>
          <w:sz w:val="16"/>
          <w:szCs w:val="16"/>
        </w:rPr>
        <w:tab/>
      </w:r>
      <w:r>
        <w:tab/>
      </w:r>
      <w:r>
        <w:tab/>
      </w:r>
      <w:r w:rsidR="00310FA7">
        <w:tab/>
      </w:r>
    </w:p>
    <w:p w14:paraId="560CDBFE" w14:textId="77777777" w:rsidR="006A18C6" w:rsidRDefault="008A711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0869B7" wp14:editId="574D8F51">
                <wp:simplePos x="0" y="0"/>
                <wp:positionH relativeFrom="margin">
                  <wp:posOffset>5715</wp:posOffset>
                </wp:positionH>
                <wp:positionV relativeFrom="margin">
                  <wp:posOffset>8061960</wp:posOffset>
                </wp:positionV>
                <wp:extent cx="2680335" cy="853440"/>
                <wp:effectExtent l="5715" t="9525" r="9525" b="1333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0335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51F96" w14:textId="35362054" w:rsidR="009315BA" w:rsidRDefault="009315BA" w:rsidP="00310FA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15BA">
                              <w:rPr>
                                <w:sz w:val="20"/>
                                <w:szCs w:val="20"/>
                              </w:rPr>
                              <w:t>Permi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</w:t>
                            </w:r>
                            <w:r w:rsidRPr="009315BA">
                              <w:rPr>
                                <w:sz w:val="20"/>
                                <w:szCs w:val="20"/>
                              </w:rPr>
                              <w:t>#_____</w:t>
                            </w:r>
                            <w:r w:rsidR="004C2D57">
                              <w:rPr>
                                <w:sz w:val="20"/>
                                <w:szCs w:val="20"/>
                              </w:rPr>
                              <w:t>______</w:t>
                            </w:r>
                            <w:r w:rsidRPr="009315BA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r w:rsidR="00D16434">
                              <w:rPr>
                                <w:sz w:val="20"/>
                                <w:szCs w:val="20"/>
                              </w:rPr>
                              <w:t>_______</w:t>
                            </w:r>
                          </w:p>
                          <w:p w14:paraId="71A3401E" w14:textId="77777777" w:rsidR="00310FA7" w:rsidRPr="009315BA" w:rsidRDefault="00310FA7" w:rsidP="00310FA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D364A63" w14:textId="456247B4" w:rsidR="009315BA" w:rsidRPr="009315BA" w:rsidRDefault="009315BA" w:rsidP="00310FA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315BA">
                              <w:rPr>
                                <w:sz w:val="20"/>
                                <w:szCs w:val="20"/>
                              </w:rPr>
                              <w:t>Account #____________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_____</w:t>
                            </w:r>
                            <w:r w:rsidR="00D16434">
                              <w:rPr>
                                <w:sz w:val="20"/>
                                <w:szCs w:val="20"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869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5pt;margin-top:634.8pt;width:211.05pt;height:6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">
                <v:textbox>
                  <w:txbxContent>
                    <w:p w14:paraId="61751F96" w14:textId="35362054" w:rsidR="009315BA" w:rsidRDefault="009315BA" w:rsidP="00310FA7">
                      <w:pPr>
                        <w:rPr>
                          <w:sz w:val="20"/>
                          <w:szCs w:val="20"/>
                        </w:rPr>
                      </w:pPr>
                      <w:r w:rsidRPr="009315BA">
                        <w:rPr>
                          <w:sz w:val="20"/>
                          <w:szCs w:val="20"/>
                        </w:rPr>
                        <w:t>Permi</w:t>
                      </w:r>
                      <w:r>
                        <w:rPr>
                          <w:sz w:val="20"/>
                          <w:szCs w:val="20"/>
                        </w:rPr>
                        <w:t>t</w:t>
                      </w:r>
                      <w:r w:rsidRPr="009315BA">
                        <w:rPr>
                          <w:sz w:val="20"/>
                          <w:szCs w:val="20"/>
                        </w:rPr>
                        <w:t>#_____</w:t>
                      </w:r>
                      <w:r w:rsidR="004C2D57">
                        <w:rPr>
                          <w:sz w:val="20"/>
                          <w:szCs w:val="20"/>
                        </w:rPr>
                        <w:t>______</w:t>
                      </w:r>
                      <w:r w:rsidRPr="009315BA">
                        <w:rPr>
                          <w:sz w:val="20"/>
                          <w:szCs w:val="20"/>
                        </w:rPr>
                        <w:t>_</w:t>
                      </w:r>
                      <w:r w:rsidR="00D16434">
                        <w:rPr>
                          <w:sz w:val="20"/>
                          <w:szCs w:val="20"/>
                        </w:rPr>
                        <w:t>_______</w:t>
                      </w:r>
                    </w:p>
                    <w:p w14:paraId="71A3401E" w14:textId="77777777" w:rsidR="00310FA7" w:rsidRPr="009315BA" w:rsidRDefault="00310FA7" w:rsidP="00310FA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D364A63" w14:textId="456247B4" w:rsidR="009315BA" w:rsidRPr="009315BA" w:rsidRDefault="009315BA" w:rsidP="00310FA7">
                      <w:pPr>
                        <w:rPr>
                          <w:sz w:val="20"/>
                          <w:szCs w:val="20"/>
                        </w:rPr>
                      </w:pPr>
                      <w:r w:rsidRPr="009315BA">
                        <w:rPr>
                          <w:sz w:val="20"/>
                          <w:szCs w:val="20"/>
                        </w:rPr>
                        <w:t>Account #____________</w:t>
                      </w:r>
                      <w:r>
                        <w:rPr>
                          <w:sz w:val="20"/>
                          <w:szCs w:val="20"/>
                        </w:rPr>
                        <w:t>_____</w:t>
                      </w:r>
                      <w:r w:rsidR="00D16434">
                        <w:rPr>
                          <w:sz w:val="20"/>
                          <w:szCs w:val="20"/>
                        </w:rPr>
                        <w:t>_________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93BF0">
        <w:tab/>
      </w:r>
      <w:r w:rsidR="00A93BF0">
        <w:tab/>
      </w:r>
    </w:p>
    <w:p w14:paraId="5E118447" w14:textId="308493EA" w:rsidR="00A93BF0" w:rsidRDefault="00A93BF0">
      <w:r>
        <w:t>(Signed)__________________________</w:t>
      </w:r>
      <w:proofErr w:type="gramStart"/>
      <w:r w:rsidR="006A18C6">
        <w:t>Date:_</w:t>
      </w:r>
      <w:proofErr w:type="gramEnd"/>
      <w:r w:rsidR="006A18C6">
        <w:t>___________</w:t>
      </w:r>
      <w:r>
        <w:tab/>
      </w:r>
      <w:r w:rsidR="00310FA7">
        <w:tab/>
      </w:r>
      <w:r w:rsidR="00310FA7">
        <w:tab/>
      </w:r>
      <w:r w:rsidRPr="00310FA7">
        <w:rPr>
          <w:sz w:val="16"/>
          <w:szCs w:val="16"/>
        </w:rPr>
        <w:t>For Sewer District</w:t>
      </w:r>
    </w:p>
    <w:sectPr w:rsidR="00A93BF0" w:rsidSect="0043454D">
      <w:headerReference w:type="default" r:id="rId10"/>
      <w:footerReference w:type="default" r:id="rId11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AA8C2" w14:textId="77777777" w:rsidR="007F1806" w:rsidRDefault="007F1806">
      <w:r>
        <w:separator/>
      </w:r>
    </w:p>
  </w:endnote>
  <w:endnote w:type="continuationSeparator" w:id="0">
    <w:p w14:paraId="6B4C7B2B" w14:textId="77777777" w:rsidR="007F1806" w:rsidRDefault="007F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EC996" w14:textId="77777777" w:rsidR="00FA7A52" w:rsidRDefault="00FA7A52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62F7F" w14:textId="77777777" w:rsidR="007F1806" w:rsidRDefault="007F1806">
      <w:r>
        <w:separator/>
      </w:r>
    </w:p>
  </w:footnote>
  <w:footnote w:type="continuationSeparator" w:id="0">
    <w:p w14:paraId="1BAA5F90" w14:textId="77777777" w:rsidR="007F1806" w:rsidRDefault="007F1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68883" w14:textId="4B5668C7" w:rsidR="00DF51F1" w:rsidRDefault="00DF51F1">
    <w:pPr>
      <w:pStyle w:val="Header"/>
    </w:pPr>
    <w:r>
      <w:t xml:space="preserve">REV. </w:t>
    </w:r>
    <w:r w:rsidR="006A18C6">
      <w:t>9/27</w:t>
    </w:r>
    <w:r>
      <w:t>/2021</w:t>
    </w:r>
  </w:p>
  <w:p w14:paraId="64E35554" w14:textId="77777777" w:rsidR="00DF51F1" w:rsidRDefault="00DF51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D843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FD0F6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6E93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B92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30089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964A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6C97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64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2AD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E070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1" w15:restartNumberingAfterBreak="0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13" w15:restartNumberingAfterBreak="0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2F7C9E"/>
    <w:multiLevelType w:val="multilevel"/>
    <w:tmpl w:val="78A48C3C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10"/>
  </w:num>
  <w:num w:numId="3">
    <w:abstractNumId w:val="15"/>
  </w:num>
  <w:num w:numId="4">
    <w:abstractNumId w:val="14"/>
  </w:num>
  <w:num w:numId="5">
    <w:abstractNumId w:val="13"/>
  </w:num>
  <w:num w:numId="6">
    <w:abstractNumId w:val="26"/>
  </w:num>
  <w:num w:numId="7">
    <w:abstractNumId w:val="11"/>
  </w:num>
  <w:num w:numId="8">
    <w:abstractNumId w:val="30"/>
  </w:num>
  <w:num w:numId="9">
    <w:abstractNumId w:val="18"/>
  </w:num>
  <w:num w:numId="10">
    <w:abstractNumId w:val="24"/>
  </w:num>
  <w:num w:numId="11">
    <w:abstractNumId w:val="16"/>
  </w:num>
  <w:num w:numId="12">
    <w:abstractNumId w:val="29"/>
  </w:num>
  <w:num w:numId="13">
    <w:abstractNumId w:val="19"/>
  </w:num>
  <w:num w:numId="14">
    <w:abstractNumId w:val="17"/>
  </w:num>
  <w:num w:numId="15">
    <w:abstractNumId w:val="25"/>
  </w:num>
  <w:num w:numId="16">
    <w:abstractNumId w:val="27"/>
  </w:num>
  <w:num w:numId="17">
    <w:abstractNumId w:val="31"/>
  </w:num>
  <w:num w:numId="18">
    <w:abstractNumId w:val="23"/>
  </w:num>
  <w:num w:numId="19">
    <w:abstractNumId w:val="22"/>
  </w:num>
  <w:num w:numId="20">
    <w:abstractNumId w:val="32"/>
  </w:num>
  <w:num w:numId="21">
    <w:abstractNumId w:val="21"/>
  </w:num>
  <w:num w:numId="22">
    <w:abstractNumId w:val="12"/>
  </w:num>
  <w:num w:numId="23">
    <w:abstractNumId w:val="8"/>
  </w:num>
  <w:num w:numId="24">
    <w:abstractNumId w:val="2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AA"/>
    <w:rsid w:val="00034557"/>
    <w:rsid w:val="00053DDE"/>
    <w:rsid w:val="00055625"/>
    <w:rsid w:val="000600F1"/>
    <w:rsid w:val="00080433"/>
    <w:rsid w:val="00082F86"/>
    <w:rsid w:val="00086801"/>
    <w:rsid w:val="00090054"/>
    <w:rsid w:val="000D7D67"/>
    <w:rsid w:val="000F3B2D"/>
    <w:rsid w:val="001001B1"/>
    <w:rsid w:val="001003E1"/>
    <w:rsid w:val="00103B1C"/>
    <w:rsid w:val="00125CCB"/>
    <w:rsid w:val="00137DF3"/>
    <w:rsid w:val="00157CA0"/>
    <w:rsid w:val="00172448"/>
    <w:rsid w:val="001B5C06"/>
    <w:rsid w:val="001E3406"/>
    <w:rsid w:val="002177B9"/>
    <w:rsid w:val="00267DF9"/>
    <w:rsid w:val="00287480"/>
    <w:rsid w:val="002906E7"/>
    <w:rsid w:val="002A3F76"/>
    <w:rsid w:val="002F6283"/>
    <w:rsid w:val="00310FA7"/>
    <w:rsid w:val="003119FB"/>
    <w:rsid w:val="00311B83"/>
    <w:rsid w:val="0031256D"/>
    <w:rsid w:val="00320630"/>
    <w:rsid w:val="003444D6"/>
    <w:rsid w:val="003618B9"/>
    <w:rsid w:val="003761C5"/>
    <w:rsid w:val="003A07C1"/>
    <w:rsid w:val="003A1BC2"/>
    <w:rsid w:val="003F04D9"/>
    <w:rsid w:val="00407240"/>
    <w:rsid w:val="0041607A"/>
    <w:rsid w:val="004267F4"/>
    <w:rsid w:val="0043454D"/>
    <w:rsid w:val="00454615"/>
    <w:rsid w:val="004567F4"/>
    <w:rsid w:val="00464875"/>
    <w:rsid w:val="0048031C"/>
    <w:rsid w:val="004836C8"/>
    <w:rsid w:val="004B0AE9"/>
    <w:rsid w:val="004C2D57"/>
    <w:rsid w:val="00522532"/>
    <w:rsid w:val="00560949"/>
    <w:rsid w:val="0057176F"/>
    <w:rsid w:val="00581A1A"/>
    <w:rsid w:val="005E29C8"/>
    <w:rsid w:val="00610858"/>
    <w:rsid w:val="006238C8"/>
    <w:rsid w:val="00643BDC"/>
    <w:rsid w:val="006A18C6"/>
    <w:rsid w:val="006C1BD5"/>
    <w:rsid w:val="00754382"/>
    <w:rsid w:val="007765DD"/>
    <w:rsid w:val="0078313D"/>
    <w:rsid w:val="007850D3"/>
    <w:rsid w:val="00795C10"/>
    <w:rsid w:val="00797844"/>
    <w:rsid w:val="007A6235"/>
    <w:rsid w:val="007C42A8"/>
    <w:rsid w:val="007F1806"/>
    <w:rsid w:val="00824ADF"/>
    <w:rsid w:val="00830E62"/>
    <w:rsid w:val="00834456"/>
    <w:rsid w:val="00891FD6"/>
    <w:rsid w:val="008A7119"/>
    <w:rsid w:val="00912B01"/>
    <w:rsid w:val="009142CB"/>
    <w:rsid w:val="009315BA"/>
    <w:rsid w:val="0096077E"/>
    <w:rsid w:val="00970715"/>
    <w:rsid w:val="00980A6C"/>
    <w:rsid w:val="00995223"/>
    <w:rsid w:val="009B2759"/>
    <w:rsid w:val="009C0F7C"/>
    <w:rsid w:val="009D0B8A"/>
    <w:rsid w:val="00A45F9E"/>
    <w:rsid w:val="00A50321"/>
    <w:rsid w:val="00A51E9F"/>
    <w:rsid w:val="00A90460"/>
    <w:rsid w:val="00A93BF0"/>
    <w:rsid w:val="00B11EE0"/>
    <w:rsid w:val="00B17D52"/>
    <w:rsid w:val="00B2741C"/>
    <w:rsid w:val="00B67C5A"/>
    <w:rsid w:val="00B75A27"/>
    <w:rsid w:val="00B97760"/>
    <w:rsid w:val="00BB7E94"/>
    <w:rsid w:val="00BF7143"/>
    <w:rsid w:val="00C16870"/>
    <w:rsid w:val="00C34FB6"/>
    <w:rsid w:val="00C36E89"/>
    <w:rsid w:val="00C4126C"/>
    <w:rsid w:val="00C45FDC"/>
    <w:rsid w:val="00CA3573"/>
    <w:rsid w:val="00CB47FD"/>
    <w:rsid w:val="00CC59BB"/>
    <w:rsid w:val="00CE0F2F"/>
    <w:rsid w:val="00D16434"/>
    <w:rsid w:val="00D36A80"/>
    <w:rsid w:val="00D46507"/>
    <w:rsid w:val="00D821AA"/>
    <w:rsid w:val="00D827D3"/>
    <w:rsid w:val="00DA21A2"/>
    <w:rsid w:val="00DB0C25"/>
    <w:rsid w:val="00DE5986"/>
    <w:rsid w:val="00DF51F1"/>
    <w:rsid w:val="00E37280"/>
    <w:rsid w:val="00E41884"/>
    <w:rsid w:val="00EA3E64"/>
    <w:rsid w:val="00EE40E1"/>
    <w:rsid w:val="00F00C60"/>
    <w:rsid w:val="00F03B50"/>
    <w:rsid w:val="00F129CF"/>
    <w:rsid w:val="00F27301"/>
    <w:rsid w:val="00F3153F"/>
    <w:rsid w:val="00F86A05"/>
    <w:rsid w:val="00FA7A52"/>
    <w:rsid w:val="00FD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EDF45"/>
  <w15:docId w15:val="{70B2FADB-DC43-4DBF-8130-C74A4160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0433"/>
    <w:pPr>
      <w:spacing w:before="40" w:after="40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styleId="Heading8">
    <w:name w:val="heading 8"/>
    <w:basedOn w:val="Normal"/>
    <w:next w:val="Normal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43454D"/>
    <w:rPr>
      <w:b/>
      <w:sz w:val="24"/>
    </w:rPr>
  </w:style>
  <w:style w:type="paragraph" w:styleId="ListNumber">
    <w:name w:val="List Number"/>
    <w:basedOn w:val="Normal"/>
    <w:semiHidden/>
    <w:unhideWhenUsed/>
    <w:rsid w:val="002A3F76"/>
    <w:pPr>
      <w:numPr>
        <w:numId w:val="24"/>
      </w:numPr>
    </w:pPr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paragraph" w:styleId="CommentText">
    <w:name w:val="annotation text"/>
    <w:basedOn w:val="Normal"/>
    <w:semiHidden/>
    <w:rsid w:val="00D36A8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36A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E0F2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E0F2F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CE0F2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E0F2F"/>
    <w:rPr>
      <w:rFonts w:asciiTheme="minorHAnsi" w:hAnsiTheme="minorHAnsi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gosline\AppData\Roaming\Microsoft\Templates\New%20company%20setup%20check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730497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2011-12-21T21:24:00+00:00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1386857</Value>
      <Value>1386858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New company setup checklist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TP102806454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A747F8-0E03-4AD0-AA0D-9B70695AF5C1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702033AB-1839-4A9D-9AAE-1CDA6F1A1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company setup checklist</Template>
  <TotalTime>1</TotalTime>
  <Pages>1</Pages>
  <Words>209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company setup checklist</vt:lpstr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Haley Gosline</dc:creator>
  <cp:lastModifiedBy>Peter Stayton</cp:lastModifiedBy>
  <cp:revision>4</cp:revision>
  <cp:lastPrinted>2021-11-04T16:56:00Z</cp:lastPrinted>
  <dcterms:created xsi:type="dcterms:W3CDTF">2021-09-27T15:23:00Z</dcterms:created>
  <dcterms:modified xsi:type="dcterms:W3CDTF">2021-11-05T17:42:00Z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TC100310681033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